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03"/>
        <w:gridCol w:w="5865"/>
      </w:tblGrid>
      <w:tr w:rsidR="006F610D" w:rsidRPr="005B47DA">
        <w:trPr>
          <w:trHeight w:val="270"/>
        </w:trPr>
        <w:tc>
          <w:tcPr>
            <w:tcW w:w="4503" w:type="dxa"/>
          </w:tcPr>
          <w:p w:rsidR="006F610D" w:rsidRPr="005B47DA" w:rsidRDefault="006F610D">
            <w:pPr>
              <w:tabs>
                <w:tab w:val="left" w:pos="6480"/>
              </w:tabs>
              <w:jc w:val="both"/>
              <w:rPr>
                <w:rFonts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5865" w:type="dxa"/>
            <w:shd w:val="clear" w:color="auto" w:fill="auto"/>
          </w:tcPr>
          <w:p w:rsidR="006F610D" w:rsidRPr="005B47DA" w:rsidRDefault="006F610D" w:rsidP="009F46FB">
            <w:pPr>
              <w:tabs>
                <w:tab w:val="left" w:pos="6480"/>
              </w:tabs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Stuart Carlton</w:t>
            </w:r>
          </w:p>
        </w:tc>
      </w:tr>
      <w:tr w:rsidR="006F610D" w:rsidRPr="005B47DA">
        <w:trPr>
          <w:trHeight w:val="270"/>
        </w:trPr>
        <w:tc>
          <w:tcPr>
            <w:tcW w:w="4503" w:type="dxa"/>
          </w:tcPr>
          <w:p w:rsidR="006F610D" w:rsidRPr="005B47DA" w:rsidRDefault="006F610D">
            <w:pPr>
              <w:tabs>
                <w:tab w:val="left" w:pos="6480"/>
              </w:tabs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5865" w:type="dxa"/>
            <w:shd w:val="clear" w:color="auto" w:fill="auto"/>
          </w:tcPr>
          <w:p w:rsidR="006F610D" w:rsidRPr="005B47DA" w:rsidRDefault="006F610D" w:rsidP="009F46FB">
            <w:pPr>
              <w:tabs>
                <w:tab w:val="left" w:pos="6480"/>
              </w:tabs>
              <w:rPr>
                <w:rFonts w:cs="Arial"/>
                <w:b/>
                <w:sz w:val="20"/>
                <w:szCs w:val="20"/>
              </w:rPr>
            </w:pPr>
            <w:r w:rsidRPr="005B47DA">
              <w:rPr>
                <w:rFonts w:cs="Arial"/>
                <w:b/>
                <w:sz w:val="20"/>
                <w:szCs w:val="20"/>
              </w:rPr>
              <w:t xml:space="preserve">Corporate </w:t>
            </w:r>
            <w:proofErr w:type="gramStart"/>
            <w:r w:rsidRPr="005B47DA">
              <w:rPr>
                <w:rFonts w:cs="Arial"/>
                <w:b/>
                <w:sz w:val="20"/>
                <w:szCs w:val="20"/>
              </w:rPr>
              <w:t>Director  -</w:t>
            </w:r>
            <w:proofErr w:type="gramEnd"/>
            <w:r w:rsidRPr="005B47DA">
              <w:rPr>
                <w:rFonts w:cs="Arial"/>
                <w:b/>
                <w:sz w:val="20"/>
                <w:szCs w:val="20"/>
              </w:rPr>
              <w:t xml:space="preserve"> Children and Young People’s Service</w:t>
            </w:r>
          </w:p>
        </w:tc>
      </w:tr>
      <w:tr w:rsidR="006F610D" w:rsidRPr="005B47DA">
        <w:trPr>
          <w:trHeight w:val="270"/>
        </w:trPr>
        <w:tc>
          <w:tcPr>
            <w:tcW w:w="4503" w:type="dxa"/>
          </w:tcPr>
          <w:p w:rsidR="006F610D" w:rsidRPr="005B47DA" w:rsidRDefault="006F610D">
            <w:pPr>
              <w:tabs>
                <w:tab w:val="left" w:pos="6480"/>
              </w:tabs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865" w:type="dxa"/>
            <w:shd w:val="clear" w:color="auto" w:fill="auto"/>
          </w:tcPr>
          <w:p w:rsidR="006F610D" w:rsidRPr="005B47DA" w:rsidRDefault="006F610D" w:rsidP="009F46FB">
            <w:pPr>
              <w:tabs>
                <w:tab w:val="left" w:pos="6480"/>
              </w:tabs>
              <w:rPr>
                <w:rFonts w:cs="Arial"/>
                <w:b/>
                <w:sz w:val="20"/>
                <w:szCs w:val="20"/>
              </w:rPr>
            </w:pPr>
          </w:p>
        </w:tc>
      </w:tr>
      <w:tr w:rsidR="006F610D" w:rsidRPr="005B47DA">
        <w:trPr>
          <w:trHeight w:val="270"/>
        </w:trPr>
        <w:tc>
          <w:tcPr>
            <w:tcW w:w="4503" w:type="dxa"/>
          </w:tcPr>
          <w:p w:rsidR="006F610D" w:rsidRPr="005B47DA" w:rsidRDefault="006F610D">
            <w:pPr>
              <w:tabs>
                <w:tab w:val="left" w:pos="6480"/>
              </w:tabs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865" w:type="dxa"/>
            <w:shd w:val="clear" w:color="auto" w:fill="auto"/>
          </w:tcPr>
          <w:p w:rsidR="006F610D" w:rsidRPr="009B1C08" w:rsidRDefault="006F610D" w:rsidP="00DE7F0E">
            <w:pPr>
              <w:tabs>
                <w:tab w:val="left" w:pos="6480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Jane Le Sage</w:t>
            </w:r>
          </w:p>
        </w:tc>
      </w:tr>
      <w:tr w:rsidR="006F610D" w:rsidRPr="005B47DA">
        <w:trPr>
          <w:trHeight w:val="270"/>
        </w:trPr>
        <w:tc>
          <w:tcPr>
            <w:tcW w:w="4503" w:type="dxa"/>
          </w:tcPr>
          <w:p w:rsidR="006F610D" w:rsidRPr="005B47DA" w:rsidRDefault="006F610D" w:rsidP="00F35629">
            <w:pPr>
              <w:tabs>
                <w:tab w:val="left" w:pos="6480"/>
              </w:tabs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5865" w:type="dxa"/>
            <w:shd w:val="clear" w:color="auto" w:fill="auto"/>
          </w:tcPr>
          <w:p w:rsidR="006F610D" w:rsidRPr="009B1C08" w:rsidRDefault="006F610D" w:rsidP="00EC039E">
            <w:pPr>
              <w:tabs>
                <w:tab w:val="left" w:pos="6480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Assistant Director, Inclusion</w:t>
            </w:r>
          </w:p>
        </w:tc>
      </w:tr>
      <w:tr w:rsidR="006F610D" w:rsidRPr="005B47DA">
        <w:trPr>
          <w:trHeight w:val="270"/>
        </w:trPr>
        <w:tc>
          <w:tcPr>
            <w:tcW w:w="4503" w:type="dxa"/>
          </w:tcPr>
          <w:p w:rsidR="006F610D" w:rsidRPr="00FC5AD1" w:rsidRDefault="006F610D" w:rsidP="00AA19C1">
            <w:pPr>
              <w:tabs>
                <w:tab w:val="left" w:pos="6480"/>
              </w:tabs>
              <w:jc w:val="both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Our ref: </w:t>
            </w:r>
            <w:r w:rsidR="003D7372">
              <w:rPr>
                <w:noProof/>
                <w:sz w:val="20"/>
              </w:rPr>
              <w:t>Post16</w:t>
            </w:r>
            <w:r w:rsidR="00AA19C1">
              <w:rPr>
                <w:noProof/>
                <w:sz w:val="20"/>
              </w:rPr>
              <w:t>Transport</w:t>
            </w:r>
          </w:p>
        </w:tc>
        <w:tc>
          <w:tcPr>
            <w:tcW w:w="5865" w:type="dxa"/>
            <w:shd w:val="clear" w:color="auto" w:fill="auto"/>
          </w:tcPr>
          <w:p w:rsidR="006F610D" w:rsidRPr="005B47DA" w:rsidRDefault="006F610D" w:rsidP="009F46FB">
            <w:pPr>
              <w:tabs>
                <w:tab w:val="left" w:pos="6480"/>
              </w:tabs>
              <w:rPr>
                <w:rFonts w:cs="Arial"/>
                <w:b/>
                <w:sz w:val="20"/>
                <w:szCs w:val="20"/>
              </w:rPr>
            </w:pPr>
            <w:r w:rsidRPr="005B47DA">
              <w:rPr>
                <w:rFonts w:cs="Arial"/>
                <w:b/>
                <w:sz w:val="20"/>
                <w:szCs w:val="20"/>
              </w:rPr>
              <w:t>County Hall, Northallerton</w:t>
            </w:r>
          </w:p>
        </w:tc>
      </w:tr>
      <w:tr w:rsidR="006F610D" w:rsidRPr="005B47DA" w:rsidTr="00FC5AD1">
        <w:trPr>
          <w:trHeight w:val="270"/>
        </w:trPr>
        <w:tc>
          <w:tcPr>
            <w:tcW w:w="4503" w:type="dxa"/>
          </w:tcPr>
          <w:p w:rsidR="006F610D" w:rsidRPr="005B47DA" w:rsidRDefault="006F610D">
            <w:pPr>
              <w:tabs>
                <w:tab w:val="left" w:pos="6480"/>
              </w:tabs>
              <w:jc w:val="both"/>
              <w:rPr>
                <w:rFonts w:cs="Arial"/>
                <w:sz w:val="20"/>
                <w:szCs w:val="20"/>
              </w:rPr>
            </w:pPr>
            <w:r w:rsidRPr="005B47DA"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865" w:type="dxa"/>
            <w:shd w:val="clear" w:color="auto" w:fill="auto"/>
          </w:tcPr>
          <w:p w:rsidR="006F610D" w:rsidRPr="005B47DA" w:rsidRDefault="006F610D" w:rsidP="009F46FB">
            <w:pPr>
              <w:tabs>
                <w:tab w:val="left" w:pos="6480"/>
              </w:tabs>
              <w:rPr>
                <w:rFonts w:cs="Arial"/>
                <w:b/>
                <w:sz w:val="20"/>
                <w:szCs w:val="20"/>
              </w:rPr>
            </w:pPr>
            <w:r w:rsidRPr="005B47DA">
              <w:rPr>
                <w:rFonts w:cs="Arial"/>
                <w:b/>
                <w:sz w:val="20"/>
                <w:szCs w:val="20"/>
              </w:rPr>
              <w:t xml:space="preserve">North </w:t>
            </w:r>
            <w:smartTag w:uri="urn:schemas-microsoft-com:office:smarttags" w:element="place">
              <w:smartTag w:uri="urn:schemas-microsoft-com:office:smarttags" w:element="City">
                <w:r w:rsidRPr="005B47DA">
                  <w:rPr>
                    <w:rFonts w:cs="Arial"/>
                    <w:b/>
                    <w:sz w:val="20"/>
                    <w:szCs w:val="20"/>
                  </w:rPr>
                  <w:t>Yorkshire</w:t>
                </w:r>
              </w:smartTag>
              <w:r w:rsidRPr="005B47DA">
                <w:rPr>
                  <w:rFonts w:cs="Arial"/>
                  <w:b/>
                  <w:sz w:val="20"/>
                  <w:szCs w:val="20"/>
                </w:rPr>
                <w:t xml:space="preserve">, </w:t>
              </w:r>
              <w:smartTag w:uri="urn:schemas-microsoft-com:office:smarttags" w:element="PostalCode">
                <w:r w:rsidRPr="005B47DA">
                  <w:rPr>
                    <w:rFonts w:cs="Arial"/>
                    <w:b/>
                    <w:sz w:val="20"/>
                    <w:szCs w:val="20"/>
                  </w:rPr>
                  <w:t>DL7 8AE</w:t>
                </w:r>
              </w:smartTag>
            </w:smartTag>
          </w:p>
        </w:tc>
      </w:tr>
      <w:tr w:rsidR="006F610D" w:rsidRPr="005B47DA" w:rsidTr="00FC5AD1">
        <w:trPr>
          <w:trHeight w:val="270"/>
        </w:trPr>
        <w:tc>
          <w:tcPr>
            <w:tcW w:w="4503" w:type="dxa"/>
          </w:tcPr>
          <w:p w:rsidR="006F610D" w:rsidRPr="00FC5AD1" w:rsidRDefault="006F610D" w:rsidP="00AA19C1">
            <w:pPr>
              <w:tabs>
                <w:tab w:val="left" w:pos="6480"/>
              </w:tabs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Please contact: </w:t>
            </w:r>
            <w:r w:rsidRPr="00B8003E">
              <w:rPr>
                <w:rFonts w:cs="Arial"/>
                <w:sz w:val="20"/>
                <w:szCs w:val="20"/>
              </w:rPr>
              <w:t>SEN</w:t>
            </w:r>
            <w:r w:rsidR="00AA19C1">
              <w:rPr>
                <w:rFonts w:cs="Arial"/>
                <w:sz w:val="20"/>
                <w:szCs w:val="20"/>
              </w:rPr>
              <w:t>D Transport</w:t>
            </w:r>
          </w:p>
        </w:tc>
        <w:tc>
          <w:tcPr>
            <w:tcW w:w="5865" w:type="dxa"/>
            <w:tcBorders>
              <w:left w:val="nil"/>
            </w:tcBorders>
            <w:shd w:val="clear" w:color="auto" w:fill="auto"/>
          </w:tcPr>
          <w:p w:rsidR="006F610D" w:rsidRPr="005B47DA" w:rsidRDefault="006F610D" w:rsidP="009F46FB">
            <w:pPr>
              <w:tabs>
                <w:tab w:val="left" w:pos="6480"/>
              </w:tabs>
              <w:rPr>
                <w:rFonts w:cs="Arial"/>
                <w:b/>
                <w:sz w:val="20"/>
                <w:szCs w:val="20"/>
              </w:rPr>
            </w:pPr>
          </w:p>
        </w:tc>
      </w:tr>
      <w:tr w:rsidR="006F610D" w:rsidRPr="005B47DA" w:rsidTr="00FC5AD1">
        <w:trPr>
          <w:trHeight w:val="270"/>
        </w:trPr>
        <w:tc>
          <w:tcPr>
            <w:tcW w:w="4503" w:type="dxa"/>
          </w:tcPr>
          <w:p w:rsidR="006F610D" w:rsidRPr="005B47DA" w:rsidRDefault="006F610D">
            <w:pPr>
              <w:tabs>
                <w:tab w:val="left" w:pos="6480"/>
              </w:tabs>
              <w:jc w:val="both"/>
              <w:rPr>
                <w:rFonts w:cs="Arial"/>
                <w:sz w:val="20"/>
                <w:szCs w:val="20"/>
              </w:rPr>
            </w:pPr>
            <w:r w:rsidRPr="00FC5AD1">
              <w:rPr>
                <w:rFonts w:cs="Arial"/>
                <w:b/>
                <w:sz w:val="20"/>
                <w:szCs w:val="20"/>
              </w:rPr>
              <w:t>Tel:</w:t>
            </w:r>
            <w:r w:rsidRPr="005B47DA">
              <w:rPr>
                <w:rFonts w:cs="Arial"/>
                <w:b/>
                <w:sz w:val="20"/>
                <w:szCs w:val="20"/>
              </w:rPr>
              <w:t xml:space="preserve"> </w:t>
            </w:r>
            <w:r w:rsidR="00AA19C1">
              <w:rPr>
                <w:rFonts w:cs="Arial"/>
                <w:sz w:val="20"/>
                <w:szCs w:val="20"/>
              </w:rPr>
              <w:t>01609 535077</w:t>
            </w:r>
          </w:p>
        </w:tc>
        <w:tc>
          <w:tcPr>
            <w:tcW w:w="5865" w:type="dxa"/>
            <w:shd w:val="clear" w:color="auto" w:fill="auto"/>
          </w:tcPr>
          <w:p w:rsidR="006F610D" w:rsidRPr="005B47DA" w:rsidRDefault="006F610D" w:rsidP="00FC5AD1">
            <w:pPr>
              <w:tabs>
                <w:tab w:val="left" w:pos="6480"/>
              </w:tabs>
              <w:rPr>
                <w:rFonts w:cs="Arial"/>
                <w:sz w:val="20"/>
                <w:szCs w:val="20"/>
              </w:rPr>
            </w:pPr>
            <w:r w:rsidRPr="005B47DA">
              <w:rPr>
                <w:rFonts w:cs="Arial"/>
                <w:sz w:val="20"/>
                <w:szCs w:val="20"/>
              </w:rPr>
              <w:t xml:space="preserve">Tel: 01609 </w:t>
            </w:r>
            <w:r>
              <w:rPr>
                <w:rFonts w:cs="Arial"/>
                <w:sz w:val="20"/>
                <w:szCs w:val="20"/>
              </w:rPr>
              <w:t>780780</w:t>
            </w:r>
          </w:p>
        </w:tc>
      </w:tr>
      <w:tr w:rsidR="006F610D" w:rsidRPr="005B47DA">
        <w:trPr>
          <w:trHeight w:val="270"/>
        </w:trPr>
        <w:tc>
          <w:tcPr>
            <w:tcW w:w="4503" w:type="dxa"/>
          </w:tcPr>
          <w:p w:rsidR="006F610D" w:rsidRPr="005B47DA" w:rsidRDefault="006F610D" w:rsidP="00556064">
            <w:pPr>
              <w:tabs>
                <w:tab w:val="left" w:pos="6480"/>
              </w:tabs>
              <w:jc w:val="both"/>
              <w:rPr>
                <w:rFonts w:cs="Arial"/>
                <w:sz w:val="20"/>
                <w:szCs w:val="20"/>
              </w:rPr>
            </w:pPr>
            <w:r w:rsidRPr="00FC5AD1">
              <w:rPr>
                <w:rFonts w:cs="Arial"/>
                <w:b/>
                <w:sz w:val="20"/>
                <w:szCs w:val="20"/>
              </w:rPr>
              <w:t>Email: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FC5AD1">
              <w:rPr>
                <w:rFonts w:cs="Arial"/>
                <w:sz w:val="20"/>
                <w:szCs w:val="20"/>
              </w:rPr>
              <w:t>sen</w:t>
            </w:r>
            <w:r w:rsidR="00AA19C1">
              <w:rPr>
                <w:rFonts w:cs="Arial"/>
                <w:sz w:val="20"/>
                <w:szCs w:val="20"/>
              </w:rPr>
              <w:t>dtransport</w:t>
            </w:r>
            <w:r w:rsidRPr="00FC5AD1">
              <w:rPr>
                <w:rFonts w:cs="Arial"/>
                <w:sz w:val="20"/>
                <w:szCs w:val="20"/>
              </w:rPr>
              <w:t>@northyorks.gov.uk</w:t>
            </w:r>
          </w:p>
        </w:tc>
        <w:tc>
          <w:tcPr>
            <w:tcW w:w="5865" w:type="dxa"/>
            <w:shd w:val="clear" w:color="auto" w:fill="auto"/>
          </w:tcPr>
          <w:p w:rsidR="006F610D" w:rsidRPr="005B47DA" w:rsidRDefault="006F610D" w:rsidP="009F46FB">
            <w:pPr>
              <w:tabs>
                <w:tab w:val="left" w:pos="6480"/>
              </w:tabs>
              <w:rPr>
                <w:rFonts w:cs="Arial"/>
                <w:sz w:val="20"/>
                <w:szCs w:val="20"/>
              </w:rPr>
            </w:pPr>
            <w:r w:rsidRPr="005B47DA">
              <w:rPr>
                <w:rFonts w:cs="Arial"/>
                <w:sz w:val="20"/>
                <w:szCs w:val="20"/>
              </w:rPr>
              <w:t>Fax: 01609 7</w:t>
            </w:r>
            <w:r>
              <w:rPr>
                <w:rFonts w:cs="Arial"/>
                <w:sz w:val="20"/>
                <w:szCs w:val="20"/>
              </w:rPr>
              <w:t>97141</w:t>
            </w:r>
          </w:p>
        </w:tc>
      </w:tr>
      <w:tr w:rsidR="006F610D" w:rsidRPr="005B47DA">
        <w:trPr>
          <w:trHeight w:val="270"/>
        </w:trPr>
        <w:tc>
          <w:tcPr>
            <w:tcW w:w="4503" w:type="dxa"/>
          </w:tcPr>
          <w:p w:rsidR="006F610D" w:rsidRPr="005B47DA" w:rsidRDefault="006F610D">
            <w:pPr>
              <w:tabs>
                <w:tab w:val="left" w:pos="6480"/>
              </w:tabs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5865" w:type="dxa"/>
            <w:shd w:val="clear" w:color="auto" w:fill="auto"/>
          </w:tcPr>
          <w:p w:rsidR="006F610D" w:rsidRPr="005B47DA" w:rsidRDefault="006F610D" w:rsidP="00556064">
            <w:pPr>
              <w:tabs>
                <w:tab w:val="left" w:pos="6480"/>
              </w:tabs>
              <w:rPr>
                <w:rFonts w:cs="Arial"/>
                <w:sz w:val="20"/>
                <w:szCs w:val="20"/>
              </w:rPr>
            </w:pPr>
            <w:r w:rsidRPr="005B47DA">
              <w:rPr>
                <w:rFonts w:cs="Arial"/>
                <w:sz w:val="20"/>
                <w:szCs w:val="20"/>
              </w:rPr>
              <w:t>Web: www.northyorks.gov.uk</w:t>
            </w:r>
          </w:p>
        </w:tc>
      </w:tr>
    </w:tbl>
    <w:p w:rsidR="006F610D" w:rsidRPr="00F35629" w:rsidRDefault="003D7372" w:rsidP="00F35629">
      <w:pPr>
        <w:jc w:val="both"/>
        <w:rPr>
          <w:lang w:eastAsia="en-US"/>
        </w:rPr>
      </w:pPr>
      <w:r>
        <w:rPr>
          <w:noProof/>
          <w:lang w:eastAsia="en-US"/>
        </w:rPr>
        <w:t>D</w:t>
      </w:r>
      <w:r w:rsidR="00C33A52">
        <w:rPr>
          <w:noProof/>
          <w:lang w:eastAsia="en-US"/>
        </w:rPr>
        <w:t>ate:</w:t>
      </w:r>
      <w:r w:rsidR="0074446C">
        <w:rPr>
          <w:noProof/>
          <w:lang w:eastAsia="en-US"/>
        </w:rPr>
        <w:t xml:space="preserve"> 6</w:t>
      </w:r>
      <w:r w:rsidR="0074446C">
        <w:rPr>
          <w:noProof/>
          <w:vertAlign w:val="superscript"/>
          <w:lang w:eastAsia="en-US"/>
        </w:rPr>
        <w:t xml:space="preserve">th </w:t>
      </w:r>
      <w:r w:rsidR="0074446C">
        <w:rPr>
          <w:lang w:eastAsia="en-US"/>
        </w:rPr>
        <w:t>May 2021</w:t>
      </w:r>
    </w:p>
    <w:p w:rsidR="006F610D" w:rsidRPr="00F35629" w:rsidRDefault="006F610D" w:rsidP="00F35629">
      <w:pPr>
        <w:jc w:val="both"/>
        <w:rPr>
          <w:lang w:eastAsia="en-US"/>
        </w:rPr>
      </w:pPr>
    </w:p>
    <w:p w:rsidR="006F610D" w:rsidRDefault="006F610D" w:rsidP="00F35629">
      <w:pPr>
        <w:tabs>
          <w:tab w:val="left" w:pos="2430"/>
          <w:tab w:val="left" w:pos="2880"/>
        </w:tabs>
        <w:jc w:val="both"/>
        <w:rPr>
          <w:noProof/>
          <w:lang w:eastAsia="en-US"/>
        </w:rPr>
      </w:pPr>
      <w:r w:rsidRPr="00F35629">
        <w:rPr>
          <w:lang w:eastAsia="en-US"/>
        </w:rPr>
        <w:t>Dear</w:t>
      </w:r>
      <w:r>
        <w:rPr>
          <w:lang w:eastAsia="en-US"/>
        </w:rPr>
        <w:t xml:space="preserve"> </w:t>
      </w:r>
      <w:r w:rsidR="0074446C">
        <w:rPr>
          <w:lang w:eastAsia="en-US"/>
        </w:rPr>
        <w:t xml:space="preserve">Parent </w:t>
      </w:r>
    </w:p>
    <w:p w:rsidR="00AA19C1" w:rsidRPr="00F35629" w:rsidRDefault="00AA19C1" w:rsidP="00F35629">
      <w:pPr>
        <w:tabs>
          <w:tab w:val="left" w:pos="2430"/>
          <w:tab w:val="left" w:pos="2880"/>
        </w:tabs>
        <w:jc w:val="both"/>
        <w:rPr>
          <w:lang w:eastAsia="en-US"/>
        </w:rPr>
      </w:pPr>
    </w:p>
    <w:p w:rsidR="006F610D" w:rsidRPr="00F35629" w:rsidRDefault="0074446C" w:rsidP="00F35629">
      <w:pPr>
        <w:jc w:val="both"/>
        <w:rPr>
          <w:b/>
          <w:lang w:eastAsia="en-US"/>
        </w:rPr>
      </w:pPr>
      <w:r>
        <w:rPr>
          <w:b/>
          <w:lang w:eastAsia="en-US"/>
        </w:rPr>
        <w:t xml:space="preserve">Re: </w:t>
      </w:r>
      <w:r w:rsidR="003D7372">
        <w:rPr>
          <w:b/>
          <w:lang w:eastAsia="en-US"/>
        </w:rPr>
        <w:t>Post 16</w:t>
      </w:r>
      <w:r w:rsidR="00AA19C1">
        <w:rPr>
          <w:b/>
          <w:lang w:eastAsia="en-US"/>
        </w:rPr>
        <w:t xml:space="preserve"> Transport</w:t>
      </w:r>
      <w:r w:rsidR="00C33A52">
        <w:rPr>
          <w:b/>
          <w:lang w:eastAsia="en-US"/>
        </w:rPr>
        <w:t xml:space="preserve"> – For Young People with an EHCP</w:t>
      </w:r>
    </w:p>
    <w:p w:rsidR="006F610D" w:rsidRPr="00F35629" w:rsidRDefault="006F610D" w:rsidP="00F35629">
      <w:pPr>
        <w:jc w:val="both"/>
        <w:rPr>
          <w:b/>
          <w:lang w:eastAsia="en-US"/>
        </w:rPr>
      </w:pPr>
    </w:p>
    <w:p w:rsidR="00862D4F" w:rsidRDefault="00862D4F" w:rsidP="00862D4F">
      <w:pPr>
        <w:jc w:val="both"/>
        <w:rPr>
          <w:lang w:eastAsia="en-US"/>
        </w:rPr>
      </w:pPr>
      <w:r w:rsidRPr="00862D4F">
        <w:rPr>
          <w:lang w:eastAsia="en-US"/>
        </w:rPr>
        <w:t xml:space="preserve">We are writing to you to as </w:t>
      </w:r>
      <w:r w:rsidR="003D7372">
        <w:rPr>
          <w:lang w:eastAsia="en-US"/>
        </w:rPr>
        <w:t xml:space="preserve">you have a child who is transferring to </w:t>
      </w:r>
      <w:r w:rsidR="0074446C">
        <w:rPr>
          <w:lang w:eastAsia="en-US"/>
        </w:rPr>
        <w:t xml:space="preserve">a </w:t>
      </w:r>
      <w:r w:rsidR="003D7372">
        <w:rPr>
          <w:lang w:eastAsia="en-US"/>
        </w:rPr>
        <w:t xml:space="preserve">Post 16 </w:t>
      </w:r>
      <w:r w:rsidR="00885883">
        <w:rPr>
          <w:lang w:eastAsia="en-US"/>
        </w:rPr>
        <w:t xml:space="preserve">provision </w:t>
      </w:r>
      <w:r w:rsidR="0074446C">
        <w:rPr>
          <w:lang w:eastAsia="en-US"/>
        </w:rPr>
        <w:t xml:space="preserve">in September, </w:t>
      </w:r>
      <w:r w:rsidR="003D7372">
        <w:rPr>
          <w:lang w:eastAsia="en-US"/>
        </w:rPr>
        <w:t xml:space="preserve">or </w:t>
      </w:r>
      <w:r w:rsidR="0074446C">
        <w:rPr>
          <w:lang w:eastAsia="en-US"/>
        </w:rPr>
        <w:t xml:space="preserve">is returning to continue in </w:t>
      </w:r>
      <w:r w:rsidR="003D7372">
        <w:rPr>
          <w:lang w:eastAsia="en-US"/>
        </w:rPr>
        <w:t>Post 16 provision at school or college</w:t>
      </w:r>
      <w:r w:rsidRPr="00862D4F">
        <w:rPr>
          <w:lang w:eastAsia="en-US"/>
        </w:rPr>
        <w:t>.</w:t>
      </w:r>
    </w:p>
    <w:p w:rsidR="00862D4F" w:rsidRPr="00862D4F" w:rsidRDefault="00862D4F" w:rsidP="00862D4F">
      <w:pPr>
        <w:jc w:val="both"/>
        <w:rPr>
          <w:lang w:eastAsia="en-US"/>
        </w:rPr>
      </w:pPr>
    </w:p>
    <w:p w:rsidR="00C33A52" w:rsidRDefault="005B1A89" w:rsidP="00862D4F">
      <w:pPr>
        <w:jc w:val="both"/>
        <w:rPr>
          <w:lang w:eastAsia="en-US"/>
        </w:rPr>
      </w:pPr>
      <w:r>
        <w:rPr>
          <w:lang w:eastAsia="en-US"/>
        </w:rPr>
        <w:t>As p</w:t>
      </w:r>
      <w:r w:rsidR="003D7372">
        <w:rPr>
          <w:lang w:eastAsia="en-US"/>
        </w:rPr>
        <w:t>ost 16 transport is not a statutory duty</w:t>
      </w:r>
      <w:r w:rsidR="0074446C">
        <w:rPr>
          <w:lang w:eastAsia="en-US"/>
        </w:rPr>
        <w:t>,</w:t>
      </w:r>
      <w:r w:rsidR="003D7372">
        <w:rPr>
          <w:lang w:eastAsia="en-US"/>
        </w:rPr>
        <w:t xml:space="preserve"> </w:t>
      </w:r>
      <w:r w:rsidR="0074446C">
        <w:rPr>
          <w:lang w:eastAsia="en-US"/>
        </w:rPr>
        <w:t xml:space="preserve">Transport </w:t>
      </w:r>
      <w:r w:rsidR="003D7372">
        <w:rPr>
          <w:lang w:eastAsia="en-US"/>
        </w:rPr>
        <w:t>needs to be applied for each year</w:t>
      </w:r>
      <w:r w:rsidR="0074446C">
        <w:rPr>
          <w:lang w:eastAsia="en-US"/>
        </w:rPr>
        <w:t xml:space="preserve">. </w:t>
      </w:r>
    </w:p>
    <w:p w:rsidR="0074446C" w:rsidRDefault="0074446C" w:rsidP="00862D4F">
      <w:pPr>
        <w:jc w:val="both"/>
        <w:rPr>
          <w:lang w:eastAsia="en-US"/>
        </w:rPr>
      </w:pPr>
      <w:r>
        <w:rPr>
          <w:lang w:eastAsia="en-US"/>
        </w:rPr>
        <w:t xml:space="preserve">In North </w:t>
      </w:r>
      <w:r w:rsidR="00C33A52">
        <w:rPr>
          <w:lang w:eastAsia="en-US"/>
        </w:rPr>
        <w:t>Yorkshire,</w:t>
      </w:r>
      <w:r>
        <w:rPr>
          <w:lang w:eastAsia="en-US"/>
        </w:rPr>
        <w:t xml:space="preserve"> we require a </w:t>
      </w:r>
      <w:r w:rsidR="003D7372">
        <w:rPr>
          <w:lang w:eastAsia="en-US"/>
        </w:rPr>
        <w:t>contribution towards transport costs</w:t>
      </w:r>
      <w:r>
        <w:rPr>
          <w:lang w:eastAsia="en-US"/>
        </w:rPr>
        <w:t xml:space="preserve">, this commitment of payment, either in full or by instalments </w:t>
      </w:r>
      <w:r w:rsidR="003D7372">
        <w:rPr>
          <w:lang w:eastAsia="en-US"/>
        </w:rPr>
        <w:t>needs to be received</w:t>
      </w:r>
      <w:r w:rsidR="005B1A89">
        <w:rPr>
          <w:lang w:eastAsia="en-US"/>
        </w:rPr>
        <w:t xml:space="preserve"> before any transport can </w:t>
      </w:r>
      <w:r>
        <w:rPr>
          <w:lang w:eastAsia="en-US"/>
        </w:rPr>
        <w:t>be organised</w:t>
      </w:r>
      <w:r w:rsidR="003D7372">
        <w:rPr>
          <w:lang w:eastAsia="en-US"/>
        </w:rPr>
        <w:t xml:space="preserve">. </w:t>
      </w:r>
    </w:p>
    <w:p w:rsidR="0074446C" w:rsidRDefault="00C33A52" w:rsidP="00C33A52">
      <w:pPr>
        <w:tabs>
          <w:tab w:val="left" w:pos="3994"/>
        </w:tabs>
        <w:jc w:val="both"/>
        <w:rPr>
          <w:lang w:eastAsia="en-US"/>
        </w:rPr>
      </w:pPr>
      <w:r>
        <w:rPr>
          <w:lang w:eastAsia="en-US"/>
        </w:rPr>
        <w:tab/>
      </w:r>
    </w:p>
    <w:p w:rsidR="0074446C" w:rsidRDefault="005B1A89" w:rsidP="00862D4F">
      <w:pPr>
        <w:jc w:val="both"/>
        <w:rPr>
          <w:lang w:eastAsia="en-US"/>
        </w:rPr>
      </w:pPr>
      <w:r>
        <w:rPr>
          <w:lang w:eastAsia="en-US"/>
        </w:rPr>
        <w:t xml:space="preserve">The contribution fee for 2021/2022 is £618 </w:t>
      </w:r>
    </w:p>
    <w:p w:rsidR="0074446C" w:rsidRDefault="0074446C" w:rsidP="00862D4F">
      <w:pPr>
        <w:jc w:val="both"/>
        <w:rPr>
          <w:lang w:eastAsia="en-US"/>
        </w:rPr>
      </w:pPr>
    </w:p>
    <w:p w:rsidR="0074446C" w:rsidRDefault="0074446C" w:rsidP="00862D4F">
      <w:pPr>
        <w:jc w:val="both"/>
        <w:rPr>
          <w:lang w:eastAsia="en-US"/>
        </w:rPr>
      </w:pPr>
      <w:r>
        <w:rPr>
          <w:lang w:eastAsia="en-US"/>
        </w:rPr>
        <w:t>We offer a 50% reduction to families, which meet the low-income criteria, sub</w:t>
      </w:r>
      <w:r w:rsidR="00C33A52">
        <w:rPr>
          <w:lang w:eastAsia="en-US"/>
        </w:rPr>
        <w:t>ject to evidence been presented. A</w:t>
      </w:r>
      <w:r>
        <w:rPr>
          <w:lang w:eastAsia="en-US"/>
        </w:rPr>
        <w:t xml:space="preserve"> copy of the criteria can be located on page 12 of the Policy Statement. </w:t>
      </w:r>
    </w:p>
    <w:p w:rsidR="0074446C" w:rsidRDefault="0074446C" w:rsidP="00862D4F">
      <w:pPr>
        <w:jc w:val="both"/>
        <w:rPr>
          <w:lang w:eastAsia="en-US"/>
        </w:rPr>
      </w:pPr>
    </w:p>
    <w:p w:rsidR="00862D4F" w:rsidRDefault="003D7372" w:rsidP="00862D4F">
      <w:pPr>
        <w:jc w:val="both"/>
        <w:rPr>
          <w:lang w:eastAsia="en-US"/>
        </w:rPr>
      </w:pPr>
      <w:r>
        <w:rPr>
          <w:lang w:eastAsia="en-US"/>
        </w:rPr>
        <w:t xml:space="preserve">The application for Post 16 transport for academic year 2021/2022 is now open and </w:t>
      </w:r>
      <w:r w:rsidR="00C33A52">
        <w:rPr>
          <w:lang w:eastAsia="en-US"/>
        </w:rPr>
        <w:t xml:space="preserve">is available </w:t>
      </w:r>
      <w:r>
        <w:rPr>
          <w:lang w:eastAsia="en-US"/>
        </w:rPr>
        <w:t xml:space="preserve">through Local Authority website, along with the Home to School Transport Policy and Post 16 Policy Statement at: </w:t>
      </w:r>
      <w:hyperlink r:id="rId8" w:history="1">
        <w:r w:rsidRPr="00FC28FD">
          <w:rPr>
            <w:rStyle w:val="Hyperlink"/>
            <w:lang w:eastAsia="en-US"/>
          </w:rPr>
          <w:t>https://www.northyorks.gov.uk/transport-sixth-form-or-college</w:t>
        </w:r>
      </w:hyperlink>
      <w:r w:rsidR="005B1A89">
        <w:rPr>
          <w:lang w:eastAsia="en-US"/>
        </w:rPr>
        <w:t>.</w:t>
      </w:r>
    </w:p>
    <w:p w:rsidR="005B1A89" w:rsidRDefault="005B1A89" w:rsidP="00862D4F">
      <w:pPr>
        <w:jc w:val="both"/>
        <w:rPr>
          <w:lang w:eastAsia="en-US"/>
        </w:rPr>
      </w:pPr>
    </w:p>
    <w:p w:rsidR="00C33A52" w:rsidRDefault="005B1A89" w:rsidP="00862D4F">
      <w:pPr>
        <w:jc w:val="both"/>
        <w:rPr>
          <w:lang w:eastAsia="en-US"/>
        </w:rPr>
      </w:pPr>
      <w:r>
        <w:rPr>
          <w:lang w:eastAsia="en-US"/>
        </w:rPr>
        <w:t>This is the proces</w:t>
      </w:r>
      <w:r w:rsidR="00885883">
        <w:rPr>
          <w:lang w:eastAsia="en-US"/>
        </w:rPr>
        <w:t xml:space="preserve">s for Post 16 young people aged </w:t>
      </w:r>
      <w:r w:rsidR="00C33A52">
        <w:rPr>
          <w:lang w:eastAsia="en-US"/>
        </w:rPr>
        <w:t xml:space="preserve">attending year 12, and 13. This also includes year 14 for young </w:t>
      </w:r>
      <w:r w:rsidR="00885883">
        <w:rPr>
          <w:lang w:eastAsia="en-US"/>
        </w:rPr>
        <w:t>people with an Education, Health and Care Plan</w:t>
      </w:r>
      <w:r w:rsidR="00C33A52">
        <w:rPr>
          <w:lang w:eastAsia="en-US"/>
        </w:rPr>
        <w:t>.</w:t>
      </w:r>
    </w:p>
    <w:p w:rsidR="00C33A52" w:rsidRDefault="00C33A52" w:rsidP="00862D4F">
      <w:pPr>
        <w:jc w:val="both"/>
        <w:rPr>
          <w:lang w:eastAsia="en-US"/>
        </w:rPr>
      </w:pPr>
    </w:p>
    <w:p w:rsidR="005B1A89" w:rsidRDefault="00C33A52" w:rsidP="00862D4F">
      <w:pPr>
        <w:jc w:val="both"/>
        <w:rPr>
          <w:lang w:eastAsia="en-US"/>
        </w:rPr>
      </w:pPr>
      <w:r>
        <w:rPr>
          <w:lang w:eastAsia="en-US"/>
        </w:rPr>
        <w:t>If your young person is in currently completing year 14 (19 years of age before 1/9/2021) and continuing in education. Please contact your Social</w:t>
      </w:r>
      <w:r w:rsidR="00885883">
        <w:rPr>
          <w:lang w:eastAsia="en-US"/>
        </w:rPr>
        <w:t xml:space="preserve"> Worker to complete a Post 19</w:t>
      </w:r>
      <w:r w:rsidR="00C54A3E">
        <w:rPr>
          <w:lang w:eastAsia="en-US"/>
        </w:rPr>
        <w:t xml:space="preserve"> Transport Assessment.</w:t>
      </w:r>
      <w:r w:rsidR="00885883">
        <w:rPr>
          <w:lang w:eastAsia="en-US"/>
        </w:rPr>
        <w:t xml:space="preserve">  </w:t>
      </w:r>
    </w:p>
    <w:p w:rsidR="006F7867" w:rsidRPr="00862D4F" w:rsidRDefault="006F7867" w:rsidP="00862D4F">
      <w:pPr>
        <w:jc w:val="both"/>
        <w:rPr>
          <w:lang w:eastAsia="en-US"/>
        </w:rPr>
      </w:pPr>
    </w:p>
    <w:p w:rsidR="006F610D" w:rsidRDefault="00862D4F" w:rsidP="00862D4F">
      <w:pPr>
        <w:jc w:val="both"/>
        <w:rPr>
          <w:lang w:eastAsia="en-US"/>
        </w:rPr>
      </w:pPr>
      <w:r w:rsidRPr="00862D4F">
        <w:rPr>
          <w:lang w:eastAsia="en-US"/>
        </w:rPr>
        <w:t>If you have any questions or would like to discuss</w:t>
      </w:r>
      <w:r w:rsidR="006F7867">
        <w:rPr>
          <w:lang w:eastAsia="en-US"/>
        </w:rPr>
        <w:t xml:space="preserve"> eligibility</w:t>
      </w:r>
      <w:r w:rsidRPr="00862D4F">
        <w:rPr>
          <w:lang w:eastAsia="en-US"/>
        </w:rPr>
        <w:t xml:space="preserve"> further please contact </w:t>
      </w:r>
      <w:r w:rsidR="006F7867">
        <w:rPr>
          <w:lang w:eastAsia="en-US"/>
        </w:rPr>
        <w:t>SEND Transport</w:t>
      </w:r>
      <w:r w:rsidRPr="00862D4F">
        <w:rPr>
          <w:lang w:eastAsia="en-US"/>
        </w:rPr>
        <w:t xml:space="preserve"> on 01609 535077 </w:t>
      </w:r>
      <w:r w:rsidR="006F7867">
        <w:rPr>
          <w:lang w:eastAsia="en-US"/>
        </w:rPr>
        <w:t xml:space="preserve">or email </w:t>
      </w:r>
      <w:hyperlink r:id="rId9" w:history="1">
        <w:r w:rsidR="006F7867" w:rsidRPr="00A06C87">
          <w:rPr>
            <w:rStyle w:val="Hyperlink"/>
            <w:lang w:eastAsia="en-US"/>
          </w:rPr>
          <w:t>SENDTransport@northyorks.gov.uk</w:t>
        </w:r>
      </w:hyperlink>
      <w:r w:rsidR="006F7867">
        <w:rPr>
          <w:lang w:eastAsia="en-US"/>
        </w:rPr>
        <w:t>.</w:t>
      </w:r>
    </w:p>
    <w:p w:rsidR="006F610D" w:rsidRPr="00F35629" w:rsidRDefault="006F610D" w:rsidP="00F35629">
      <w:pPr>
        <w:rPr>
          <w:b/>
          <w:lang w:eastAsia="en-US"/>
        </w:rPr>
      </w:pPr>
    </w:p>
    <w:p w:rsidR="00AA19C1" w:rsidRDefault="006F610D">
      <w:pPr>
        <w:rPr>
          <w:lang w:eastAsia="en-US"/>
        </w:rPr>
      </w:pPr>
      <w:r w:rsidRPr="00F35629">
        <w:rPr>
          <w:lang w:eastAsia="en-US"/>
        </w:rPr>
        <w:t>Yours sincerely</w:t>
      </w:r>
    </w:p>
    <w:p w:rsidR="00AA19C1" w:rsidRDefault="00AA19C1">
      <w:pPr>
        <w:rPr>
          <w:lang w:eastAsia="en-US"/>
        </w:rPr>
      </w:pPr>
    </w:p>
    <w:p w:rsidR="00885883" w:rsidRDefault="00885883">
      <w:pPr>
        <w:rPr>
          <w:rFonts w:ascii="Lucida Calligraphy" w:hAnsi="Lucida Calligraphy"/>
          <w:lang w:eastAsia="en-US"/>
        </w:rPr>
      </w:pPr>
    </w:p>
    <w:p w:rsidR="00AA19C1" w:rsidRPr="00AA19C1" w:rsidRDefault="00AA19C1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SEND Transport </w:t>
      </w:r>
    </w:p>
    <w:p w:rsidR="006F610D" w:rsidRDefault="006F610D"/>
    <w:p w:rsidR="006F610D" w:rsidRDefault="006F610D">
      <w:pPr>
        <w:sectPr w:rsidR="006F610D" w:rsidSect="006F610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9" w:h="16834" w:code="9"/>
          <w:pgMar w:top="2835" w:right="720" w:bottom="1418" w:left="981" w:header="709" w:footer="1009" w:gutter="0"/>
          <w:pgNumType w:start="1"/>
          <w:cols w:space="720"/>
          <w:titlePg/>
        </w:sectPr>
      </w:pPr>
    </w:p>
    <w:p w:rsidR="006F610D" w:rsidRDefault="00614C3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313690</wp:posOffset>
                </wp:positionV>
                <wp:extent cx="2590800" cy="14935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9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10D" w:rsidRDefault="00AA19C1" w:rsidP="00F35629">
                            <w:pPr>
                              <w:jc w:val="both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t>Parents Name</w:t>
                            </w:r>
                          </w:p>
                          <w:p w:rsidR="00AA19C1" w:rsidRPr="00F35629" w:rsidRDefault="00AA19C1" w:rsidP="00F35629">
                            <w:pPr>
                              <w:jc w:val="both"/>
                              <w:rPr>
                                <w:sz w:val="24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4.7pt;width:204pt;height:117.6pt;z-index:251659264;visibility:visible;mso-wrap-style:square;mso-width-percent:40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" filled="f" stroked="f">
                <v:textbox>
                  <w:txbxContent>
                    <w:p w:rsidR="006F610D" w:rsidRDefault="00AA19C1" w:rsidP="00F35629">
                      <w:pPr>
                        <w:jc w:val="both"/>
                        <w:rPr>
                          <w:noProof/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t>Parents Name</w:t>
                      </w:r>
                    </w:p>
                    <w:p w:rsidR="00AA19C1" w:rsidRPr="00F35629" w:rsidRDefault="00AA19C1" w:rsidP="00F35629">
                      <w:pPr>
                        <w:jc w:val="both"/>
                        <w:rPr>
                          <w:sz w:val="24"/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t>Address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F610D" w:rsidSect="006F610D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9" w:h="16834" w:code="9"/>
      <w:pgMar w:top="2835" w:right="720" w:bottom="1418" w:left="981" w:header="709" w:footer="10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4A3" w:rsidRDefault="00FA74A3">
      <w:r>
        <w:separator/>
      </w:r>
    </w:p>
  </w:endnote>
  <w:endnote w:type="continuationSeparator" w:id="0">
    <w:p w:rsidR="00FA74A3" w:rsidRDefault="00FA7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A52" w:rsidRDefault="00C33A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610D" w:rsidRDefault="00805068" w:rsidP="005B75C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57216" behindDoc="0" locked="0" layoutInCell="0" allowOverlap="1">
              <wp:simplePos x="0" y="10225643"/>
              <wp:positionH relativeFrom="page">
                <wp:posOffset>0</wp:posOffset>
              </wp:positionH>
              <wp:positionV relativeFrom="page">
                <wp:posOffset>10225405</wp:posOffset>
              </wp:positionV>
              <wp:extent cx="7562215" cy="273050"/>
              <wp:effectExtent l="0" t="0" r="0" b="12700"/>
              <wp:wrapNone/>
              <wp:docPr id="2" name="MSIPCM7c3e4a00aa8c0d14adb9c1f5" descr="{&quot;HashCode&quot;:45532141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21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805068" w:rsidRPr="00805068" w:rsidRDefault="00805068" w:rsidP="00805068">
                          <w:pPr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805068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7c3e4a00aa8c0d14adb9c1f5" o:spid="_x0000_s1027" type="#_x0000_t202" alt="{&quot;HashCode&quot;:455321412,&quot;Height&quot;:841.0,&quot;Width&quot;:595.0,&quot;Placement&quot;:&quot;Footer&quot;,&quot;Index&quot;:&quot;Primary&quot;,&quot;Section&quot;:1,&quot;Top&quot;:0.0,&quot;Left&quot;:0.0}" style="position:absolute;margin-left:0;margin-top:805.15pt;width:595.45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" o:allowincell="f" filled="f" stroked="f" strokeweight=".5pt">
              <v:textbox inset=",0,,0">
                <w:txbxContent>
                  <w:p w:rsidR="00805068" w:rsidRPr="00805068" w:rsidRDefault="00805068" w:rsidP="00805068">
                    <w:pPr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805068">
                      <w:rPr>
                        <w:rFonts w:ascii="Calibri" w:hAnsi="Calibri" w:cs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6F610D" w:rsidRDefault="006F610D">
    <w:pPr>
      <w:pStyle w:val="Footer"/>
    </w:pPr>
  </w:p>
  <w:p w:rsidR="006F610D" w:rsidRDefault="006F610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610D" w:rsidRDefault="0080506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10225405</wp:posOffset>
              </wp:positionV>
              <wp:extent cx="7562215" cy="273050"/>
              <wp:effectExtent l="0" t="0" r="0" b="12700"/>
              <wp:wrapNone/>
              <wp:docPr id="5" name="MSIPCMb99d4c30a9c4a442a0f087c7" descr="{&quot;HashCode&quot;:455321412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21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805068" w:rsidRPr="00805068" w:rsidRDefault="00805068" w:rsidP="00805068">
                          <w:pPr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805068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b99d4c30a9c4a442a0f087c7" o:spid="_x0000_s1028" type="#_x0000_t202" alt="{&quot;HashCode&quot;:455321412,&quot;Height&quot;:841.0,&quot;Width&quot;:595.0,&quot;Placement&quot;:&quot;Footer&quot;,&quot;Index&quot;:&quot;FirstPage&quot;,&quot;Section&quot;:1,&quot;Top&quot;:0.0,&quot;Left&quot;:0.0}" style="position:absolute;margin-left:0;margin-top:805.15pt;width:595.45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" o:allowincell="f" filled="f" stroked="f" strokeweight=".5pt">
              <v:textbox inset=",0,,0">
                <w:txbxContent>
                  <w:p w:rsidR="00805068" w:rsidRPr="00805068" w:rsidRDefault="00805068" w:rsidP="00805068">
                    <w:pPr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805068">
                      <w:rPr>
                        <w:rFonts w:ascii="Calibri" w:hAnsi="Calibri" w:cs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A19C1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17780</wp:posOffset>
          </wp:positionV>
          <wp:extent cx="6482080" cy="368935"/>
          <wp:effectExtent l="0" t="0" r="0" b="0"/>
          <wp:wrapNone/>
          <wp:docPr id="3" name="Picture 3" descr="CYPS letter footer (CMYK)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YPS letter footer (CMYK)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2080" cy="368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7DA" w:rsidRDefault="00805068" w:rsidP="005B75C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59264" behindDoc="0" locked="0" layoutInCell="0" allowOverlap="1">
              <wp:simplePos x="0" y="10225643"/>
              <wp:positionH relativeFrom="page">
                <wp:posOffset>0</wp:posOffset>
              </wp:positionH>
              <wp:positionV relativeFrom="page">
                <wp:posOffset>10225405</wp:posOffset>
              </wp:positionV>
              <wp:extent cx="7562215" cy="273050"/>
              <wp:effectExtent l="0" t="0" r="0" b="12700"/>
              <wp:wrapNone/>
              <wp:docPr id="6" name="MSIPCMed9d41578eb06cfa86f57dd1" descr="{&quot;HashCode&quot;:455321412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21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805068" w:rsidRPr="00805068" w:rsidRDefault="00805068" w:rsidP="00805068">
                          <w:pPr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805068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ed9d41578eb06cfa86f57dd1" o:spid="_x0000_s1029" type="#_x0000_t202" alt="{&quot;HashCode&quot;:455321412,&quot;Height&quot;:841.0,&quot;Width&quot;:595.0,&quot;Placement&quot;:&quot;Footer&quot;,&quot;Index&quot;:&quot;Primary&quot;,&quot;Section&quot;:2,&quot;Top&quot;:0.0,&quot;Left&quot;:0.0}" style="position:absolute;margin-left:0;margin-top:805.15pt;width:595.4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" o:allowincell="f" filled="f" stroked="f" strokeweight=".5pt">
              <v:textbox inset=",0,,0">
                <w:txbxContent>
                  <w:p w:rsidR="00805068" w:rsidRPr="00805068" w:rsidRDefault="00805068" w:rsidP="00805068">
                    <w:pPr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805068">
                      <w:rPr>
                        <w:rFonts w:ascii="Calibri" w:hAnsi="Calibri" w:cs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5B47DA" w:rsidRDefault="005B47DA">
    <w:pPr>
      <w:pStyle w:val="Footer"/>
    </w:pPr>
  </w:p>
  <w:p w:rsidR="005B47DA" w:rsidRDefault="005B47DA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4B9" w:rsidRDefault="0080506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10225643</wp:posOffset>
              </wp:positionV>
              <wp:extent cx="7562215" cy="273050"/>
              <wp:effectExtent l="0" t="0" r="0" b="12700"/>
              <wp:wrapNone/>
              <wp:docPr id="7" name="MSIPCM916e4512a8388896dafec026" descr="{&quot;HashCode&quot;:455321412,&quot;Height&quot;:841.0,&quot;Width&quot;:595.0,&quot;Placement&quot;:&quot;Footer&quot;,&quot;Index&quot;:&quot;FirstPage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21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805068" w:rsidRPr="00805068" w:rsidRDefault="00805068" w:rsidP="00805068">
                          <w:pPr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805068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916e4512a8388896dafec026" o:spid="_x0000_s1030" type="#_x0000_t202" alt="{&quot;HashCode&quot;:455321412,&quot;Height&quot;:841.0,&quot;Width&quot;:595.0,&quot;Placement&quot;:&quot;Footer&quot;,&quot;Index&quot;:&quot;FirstPage&quot;,&quot;Section&quot;:2,&quot;Top&quot;:0.0,&quot;Left&quot;:0.0}" style="position:absolute;margin-left:0;margin-top:805.15pt;width:595.4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" o:allowincell="f" filled="f" stroked="f" strokeweight=".5pt">
              <v:textbox inset=",0,,0">
                <w:txbxContent>
                  <w:p w:rsidR="00805068" w:rsidRPr="00805068" w:rsidRDefault="00805068" w:rsidP="00805068">
                    <w:pPr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805068">
                      <w:rPr>
                        <w:rFonts w:ascii="Calibri" w:hAnsi="Calibri" w:cs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A19C1">
      <w:rPr>
        <w:noProof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17780</wp:posOffset>
          </wp:positionV>
          <wp:extent cx="6482080" cy="368935"/>
          <wp:effectExtent l="0" t="0" r="0" b="0"/>
          <wp:wrapNone/>
          <wp:docPr id="1" name="Picture 4" descr="CYPS letter footer (CMYK)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YPS letter footer (CMYK)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2080" cy="368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4A3" w:rsidRDefault="00FA74A3">
      <w:r>
        <w:separator/>
      </w:r>
    </w:p>
  </w:footnote>
  <w:footnote w:type="continuationSeparator" w:id="0">
    <w:p w:rsidR="00FA74A3" w:rsidRDefault="00FA7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A52" w:rsidRDefault="00C33A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610D" w:rsidRPr="00652700" w:rsidRDefault="006F610D">
    <w:pPr>
      <w:pStyle w:val="Header"/>
      <w:rPr>
        <w:rFonts w:cs="Arial"/>
        <w:sz w:val="20"/>
        <w:szCs w:val="20"/>
      </w:rPr>
    </w:pPr>
  </w:p>
  <w:p w:rsidR="006F610D" w:rsidRDefault="006F610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610D" w:rsidRDefault="00AA19C1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2215" cy="10692130"/>
          <wp:effectExtent l="0" t="0" r="635" b="0"/>
          <wp:wrapNone/>
          <wp:docPr id="4" name="Picture 4" descr="NYCC A4 letter template black_CY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YCC A4 letter template black_CY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7DA" w:rsidRPr="00652700" w:rsidRDefault="005B47DA">
    <w:pPr>
      <w:pStyle w:val="Header"/>
      <w:rPr>
        <w:rFonts w:cs="Arial"/>
        <w:sz w:val="20"/>
        <w:szCs w:val="20"/>
      </w:rPr>
    </w:pPr>
  </w:p>
  <w:p w:rsidR="005B47DA" w:rsidRDefault="005B47DA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A49" w:rsidRDefault="00537B9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9453" o:spid="_x0000_s2050" type="#_x0000_t75" style="position:absolute;margin-left:0;margin-top:0;width:595.45pt;height:841.9pt;z-index:-251655168;mso-position-horizontal:center;mso-position-horizontal-relative:page;mso-position-vertical:center;mso-position-vertical-relative:page" o:allowincell="f">
          <v:imagedata r:id="rId1" o:title="NYCC A4 letter template black_CYPS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15882730"/>
    <w:multiLevelType w:val="hybridMultilevel"/>
    <w:tmpl w:val="473EA5F6"/>
    <w:lvl w:ilvl="0" w:tplc="174AF3C4">
      <w:start w:val="1"/>
      <w:numFmt w:val="low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1">
    <w:nsid w:val="5CCE1CA8"/>
    <w:multiLevelType w:val="hybridMultilevel"/>
    <w:tmpl w:val="210899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6B2958CF"/>
    <w:multiLevelType w:val="multilevel"/>
    <w:tmpl w:val="2108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1AD"/>
    <w:rsid w:val="00024A89"/>
    <w:rsid w:val="00031330"/>
    <w:rsid w:val="00050BEA"/>
    <w:rsid w:val="0005334E"/>
    <w:rsid w:val="000575CC"/>
    <w:rsid w:val="00060BBF"/>
    <w:rsid w:val="000E0FED"/>
    <w:rsid w:val="000F14B9"/>
    <w:rsid w:val="000F7535"/>
    <w:rsid w:val="0011154F"/>
    <w:rsid w:val="00112C05"/>
    <w:rsid w:val="00150F2C"/>
    <w:rsid w:val="0015437F"/>
    <w:rsid w:val="001A7EA5"/>
    <w:rsid w:val="001B5A24"/>
    <w:rsid w:val="001D7C22"/>
    <w:rsid w:val="002233CF"/>
    <w:rsid w:val="00225466"/>
    <w:rsid w:val="00243476"/>
    <w:rsid w:val="002A3F44"/>
    <w:rsid w:val="002F3B47"/>
    <w:rsid w:val="00304CD9"/>
    <w:rsid w:val="0034731B"/>
    <w:rsid w:val="003572C8"/>
    <w:rsid w:val="0037680B"/>
    <w:rsid w:val="0038529B"/>
    <w:rsid w:val="003B14C6"/>
    <w:rsid w:val="003B1583"/>
    <w:rsid w:val="003B3712"/>
    <w:rsid w:val="003C6F59"/>
    <w:rsid w:val="003D40BE"/>
    <w:rsid w:val="003D7372"/>
    <w:rsid w:val="003F0D04"/>
    <w:rsid w:val="00402CEA"/>
    <w:rsid w:val="00420776"/>
    <w:rsid w:val="004B028B"/>
    <w:rsid w:val="004C3EA5"/>
    <w:rsid w:val="004C676B"/>
    <w:rsid w:val="004E15AF"/>
    <w:rsid w:val="00501B8D"/>
    <w:rsid w:val="00504A10"/>
    <w:rsid w:val="00524863"/>
    <w:rsid w:val="00537B91"/>
    <w:rsid w:val="005408EC"/>
    <w:rsid w:val="00556064"/>
    <w:rsid w:val="00570F82"/>
    <w:rsid w:val="00576747"/>
    <w:rsid w:val="00593BFE"/>
    <w:rsid w:val="00594403"/>
    <w:rsid w:val="005A24D1"/>
    <w:rsid w:val="005B1A89"/>
    <w:rsid w:val="005B47DA"/>
    <w:rsid w:val="005B75CA"/>
    <w:rsid w:val="005E26C8"/>
    <w:rsid w:val="005F17F3"/>
    <w:rsid w:val="0061076E"/>
    <w:rsid w:val="006114B8"/>
    <w:rsid w:val="00614C3B"/>
    <w:rsid w:val="00616973"/>
    <w:rsid w:val="00625137"/>
    <w:rsid w:val="0062603F"/>
    <w:rsid w:val="00652700"/>
    <w:rsid w:val="00656D25"/>
    <w:rsid w:val="00676B10"/>
    <w:rsid w:val="006C28EB"/>
    <w:rsid w:val="006D2CB3"/>
    <w:rsid w:val="006D398C"/>
    <w:rsid w:val="006D73B0"/>
    <w:rsid w:val="006D75FB"/>
    <w:rsid w:val="006E0D9D"/>
    <w:rsid w:val="006F4B62"/>
    <w:rsid w:val="006F610D"/>
    <w:rsid w:val="006F7867"/>
    <w:rsid w:val="0070395A"/>
    <w:rsid w:val="0074446C"/>
    <w:rsid w:val="00745F41"/>
    <w:rsid w:val="00784C7F"/>
    <w:rsid w:val="00785448"/>
    <w:rsid w:val="00790547"/>
    <w:rsid w:val="00795BA9"/>
    <w:rsid w:val="007C5C07"/>
    <w:rsid w:val="007C6A3B"/>
    <w:rsid w:val="007D41AD"/>
    <w:rsid w:val="007F2793"/>
    <w:rsid w:val="00805068"/>
    <w:rsid w:val="00843DC6"/>
    <w:rsid w:val="008579FB"/>
    <w:rsid w:val="00860029"/>
    <w:rsid w:val="00862D4F"/>
    <w:rsid w:val="008634A1"/>
    <w:rsid w:val="00885883"/>
    <w:rsid w:val="00894D92"/>
    <w:rsid w:val="008A0D0F"/>
    <w:rsid w:val="008A24D7"/>
    <w:rsid w:val="008B0254"/>
    <w:rsid w:val="008B3CDA"/>
    <w:rsid w:val="008E5CFA"/>
    <w:rsid w:val="008F65C7"/>
    <w:rsid w:val="00902F2A"/>
    <w:rsid w:val="00906479"/>
    <w:rsid w:val="00922E1D"/>
    <w:rsid w:val="00964620"/>
    <w:rsid w:val="009A1BB2"/>
    <w:rsid w:val="009B4E45"/>
    <w:rsid w:val="009C4732"/>
    <w:rsid w:val="009C79B1"/>
    <w:rsid w:val="009F46FB"/>
    <w:rsid w:val="00A7411D"/>
    <w:rsid w:val="00A75BA9"/>
    <w:rsid w:val="00A76142"/>
    <w:rsid w:val="00A8156F"/>
    <w:rsid w:val="00A82080"/>
    <w:rsid w:val="00AA19C1"/>
    <w:rsid w:val="00AA3890"/>
    <w:rsid w:val="00AC72DF"/>
    <w:rsid w:val="00AF30E9"/>
    <w:rsid w:val="00B02DC3"/>
    <w:rsid w:val="00B03A02"/>
    <w:rsid w:val="00B06D40"/>
    <w:rsid w:val="00B57DB4"/>
    <w:rsid w:val="00B8003E"/>
    <w:rsid w:val="00B91917"/>
    <w:rsid w:val="00B927A2"/>
    <w:rsid w:val="00B93A00"/>
    <w:rsid w:val="00BB283D"/>
    <w:rsid w:val="00BB7013"/>
    <w:rsid w:val="00BC2E5D"/>
    <w:rsid w:val="00BE1FF9"/>
    <w:rsid w:val="00BE6E75"/>
    <w:rsid w:val="00BF2705"/>
    <w:rsid w:val="00BF3ABE"/>
    <w:rsid w:val="00C17AC4"/>
    <w:rsid w:val="00C33A52"/>
    <w:rsid w:val="00C54A3E"/>
    <w:rsid w:val="00C619C7"/>
    <w:rsid w:val="00C77C9C"/>
    <w:rsid w:val="00CB4B58"/>
    <w:rsid w:val="00D0626C"/>
    <w:rsid w:val="00D27A49"/>
    <w:rsid w:val="00D42F5A"/>
    <w:rsid w:val="00D9184B"/>
    <w:rsid w:val="00DA5D0D"/>
    <w:rsid w:val="00DB0BB1"/>
    <w:rsid w:val="00DD2B3B"/>
    <w:rsid w:val="00DE7F0E"/>
    <w:rsid w:val="00E022C4"/>
    <w:rsid w:val="00E25E2B"/>
    <w:rsid w:val="00E266EA"/>
    <w:rsid w:val="00E43661"/>
    <w:rsid w:val="00E51C99"/>
    <w:rsid w:val="00E7766D"/>
    <w:rsid w:val="00E80329"/>
    <w:rsid w:val="00E80D3D"/>
    <w:rsid w:val="00E844EC"/>
    <w:rsid w:val="00E97294"/>
    <w:rsid w:val="00EC039E"/>
    <w:rsid w:val="00EE5D4E"/>
    <w:rsid w:val="00F35629"/>
    <w:rsid w:val="00F40AFA"/>
    <w:rsid w:val="00F4248A"/>
    <w:rsid w:val="00F5235D"/>
    <w:rsid w:val="00F74EDD"/>
    <w:rsid w:val="00F82AC3"/>
    <w:rsid w:val="00F93028"/>
    <w:rsid w:val="00FA74A3"/>
    <w:rsid w:val="00FB6F31"/>
    <w:rsid w:val="00FC5AD1"/>
    <w:rsid w:val="00FD177E"/>
    <w:rsid w:val="00FD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22C653C-2873-418A-80E3-5B57A108D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2"/>
    </w:rPr>
  </w:style>
  <w:style w:type="paragraph" w:styleId="Heading1">
    <w:name w:val="heading 1"/>
    <w:basedOn w:val="Normal"/>
    <w:next w:val="Normal"/>
    <w:qFormat/>
    <w:pPr>
      <w:outlineLvl w:val="0"/>
    </w:pPr>
    <w:rPr>
      <w:b/>
      <w:kern w:val="28"/>
      <w:sz w:val="30"/>
    </w:rPr>
  </w:style>
  <w:style w:type="paragraph" w:styleId="Heading2">
    <w:name w:val="heading 2"/>
    <w:basedOn w:val="Normal"/>
    <w:next w:val="Normal"/>
    <w:qFormat/>
    <w:pPr>
      <w:spacing w:after="240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spacing w:after="24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spacing w:after="240"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ging">
    <w:name w:val="hanging"/>
    <w:basedOn w:val="Normal"/>
    <w:pPr>
      <w:ind w:left="720" w:hanging="720"/>
    </w:pPr>
  </w:style>
  <w:style w:type="character" w:customStyle="1" w:styleId="double">
    <w:name w:val="double"/>
    <w:rPr>
      <w:rFonts w:ascii="Arial" w:hAnsi="Arial"/>
      <w:sz w:val="20"/>
      <w:u w:val="double"/>
    </w:rPr>
  </w:style>
  <w:style w:type="paragraph" w:customStyle="1" w:styleId="body">
    <w:name w:val="body"/>
    <w:basedOn w:val="Normal"/>
  </w:style>
  <w:style w:type="paragraph" w:customStyle="1" w:styleId="report1">
    <w:name w:val="report1"/>
    <w:basedOn w:val="Normal"/>
    <w:pPr>
      <w:ind w:left="720" w:hanging="720"/>
    </w:pPr>
  </w:style>
  <w:style w:type="paragraph" w:customStyle="1" w:styleId="para">
    <w:name w:val="para"/>
    <w:basedOn w:val="Normal"/>
  </w:style>
  <w:style w:type="paragraph" w:customStyle="1" w:styleId="indent1">
    <w:name w:val="indent1"/>
    <w:basedOn w:val="Normal"/>
    <w:pPr>
      <w:ind w:left="720" w:hanging="720"/>
    </w:pPr>
  </w:style>
  <w:style w:type="paragraph" w:customStyle="1" w:styleId="Normal2">
    <w:name w:val="Normal2"/>
    <w:basedOn w:val="Normal"/>
    <w:pPr>
      <w:spacing w:after="240"/>
      <w:jc w:val="both"/>
    </w:pPr>
  </w:style>
  <w:style w:type="paragraph" w:customStyle="1" w:styleId="Heading40">
    <w:name w:val="Heading4"/>
    <w:basedOn w:val="Normal"/>
    <w:pPr>
      <w:ind w:left="720" w:hanging="720"/>
    </w:pPr>
    <w:rPr>
      <w:i/>
      <w:sz w:val="24"/>
    </w:rPr>
  </w:style>
  <w:style w:type="paragraph" w:customStyle="1" w:styleId="Normal3">
    <w:name w:val="Normal3"/>
    <w:basedOn w:val="Normal2"/>
    <w:rPr>
      <w:sz w:val="20"/>
    </w:rPr>
  </w:style>
  <w:style w:type="paragraph" w:customStyle="1" w:styleId="head">
    <w:name w:val="head"/>
    <w:basedOn w:val="Normal"/>
    <w:pPr>
      <w:shd w:val="pct10" w:color="auto" w:fill="FFFFFF"/>
      <w:spacing w:before="120" w:after="120"/>
    </w:pPr>
    <w:rPr>
      <w:sz w:val="30"/>
    </w:rPr>
  </w:style>
  <w:style w:type="paragraph" w:customStyle="1" w:styleId="school">
    <w:name w:val="school"/>
    <w:basedOn w:val="Normal"/>
    <w:pPr>
      <w:spacing w:before="120" w:after="120"/>
    </w:pPr>
    <w:rPr>
      <w:b/>
      <w:sz w:val="18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Heading">
    <w:name w:val="index heading"/>
    <w:basedOn w:val="Normal"/>
    <w:next w:val="Index1"/>
    <w:semiHidden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120" w:after="120"/>
      <w:jc w:val="center"/>
    </w:pPr>
    <w:rPr>
      <w:b/>
    </w:rPr>
  </w:style>
  <w:style w:type="paragraph" w:styleId="TOC1">
    <w:name w:val="toc 1"/>
    <w:basedOn w:val="Normal"/>
    <w:next w:val="Normal"/>
    <w:autoRedefine/>
    <w:semiHidden/>
    <w:pPr>
      <w:tabs>
        <w:tab w:val="left" w:pos="720"/>
        <w:tab w:val="left" w:leader="dot" w:pos="8505"/>
      </w:tabs>
      <w:spacing w:before="120"/>
      <w:ind w:left="720" w:hanging="720"/>
    </w:pPr>
    <w:rPr>
      <w:caps/>
      <w:noProof/>
    </w:rPr>
  </w:style>
  <w:style w:type="paragraph" w:styleId="TOC2">
    <w:name w:val="toc 2"/>
    <w:basedOn w:val="Normal"/>
    <w:next w:val="Normal"/>
    <w:autoRedefine/>
    <w:semiHidden/>
    <w:pPr>
      <w:tabs>
        <w:tab w:val="left" w:leader="dot" w:pos="8505"/>
      </w:tabs>
      <w:ind w:left="113"/>
    </w:pPr>
  </w:style>
  <w:style w:type="paragraph" w:styleId="TOC3">
    <w:name w:val="toc 3"/>
    <w:basedOn w:val="Normal"/>
    <w:next w:val="Normal"/>
    <w:autoRedefine/>
    <w:semiHidden/>
    <w:pPr>
      <w:tabs>
        <w:tab w:val="left" w:pos="1701"/>
        <w:tab w:val="left" w:leader="dot" w:pos="8505"/>
      </w:tabs>
      <w:ind w:left="1134"/>
    </w:pPr>
    <w:rPr>
      <w:noProof/>
    </w:rPr>
  </w:style>
  <w:style w:type="paragraph" w:styleId="Header">
    <w:name w:val="header"/>
    <w:basedOn w:val="Normal"/>
    <w:rsid w:val="0052486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24863"/>
    <w:pPr>
      <w:tabs>
        <w:tab w:val="center" w:pos="4153"/>
        <w:tab w:val="right" w:pos="8306"/>
      </w:tabs>
    </w:pPr>
  </w:style>
  <w:style w:type="character" w:styleId="Hyperlink">
    <w:name w:val="Hyperlink"/>
    <w:rsid w:val="00785448"/>
    <w:rPr>
      <w:color w:val="0000FF"/>
      <w:u w:val="single"/>
    </w:rPr>
  </w:style>
  <w:style w:type="paragraph" w:styleId="BalloonText">
    <w:name w:val="Balloon Text"/>
    <w:basedOn w:val="Normal"/>
    <w:semiHidden/>
    <w:rsid w:val="00F4248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862D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rthyorks.gov.uk/transport-sixth-form-or-college" TargetMode="Externa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mailto:SENDTransport@northyorks.gov.uk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chofi1\Desktop\Generic%20with%20log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88658-35F4-4C3F-87C3-1B9791A66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 with logo</Template>
  <TotalTime>1</TotalTime>
  <Pages>1</Pages>
  <Words>302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Peter Dwyer</vt:lpstr>
    </vt:vector>
  </TitlesOfParts>
  <Company>North Yorkshire County Council</Company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Peter Dwyer</dc:title>
  <dc:subject/>
  <dc:creator>Alison Schofield</dc:creator>
  <cp:keywords/>
  <cp:lastModifiedBy>Angela Neal</cp:lastModifiedBy>
  <cp:revision>2</cp:revision>
  <cp:lastPrinted>2010-08-27T08:09:00Z</cp:lastPrinted>
  <dcterms:created xsi:type="dcterms:W3CDTF">2021-05-10T10:39:00Z</dcterms:created>
  <dcterms:modified xsi:type="dcterms:W3CDTF">2021-05-10T10:39:00Z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ecdfc32-7be5-4b17-9f97-00453388bdd7_Enabled">
    <vt:lpwstr>true</vt:lpwstr>
  </property>
  <property fmtid="{D5CDD505-2E9C-101B-9397-08002B2CF9AE}" pid="3" name="MSIP_Label_3ecdfc32-7be5-4b17-9f97-00453388bdd7_SetDate">
    <vt:lpwstr>2021-05-05T08:12:47Z</vt:lpwstr>
  </property>
  <property fmtid="{D5CDD505-2E9C-101B-9397-08002B2CF9AE}" pid="4" name="MSIP_Label_3ecdfc32-7be5-4b17-9f97-00453388bdd7_Method">
    <vt:lpwstr>Standard</vt:lpwstr>
  </property>
  <property fmtid="{D5CDD505-2E9C-101B-9397-08002B2CF9AE}" pid="5" name="MSIP_Label_3ecdfc32-7be5-4b17-9f97-00453388bdd7_Name">
    <vt:lpwstr>OFFICIAL</vt:lpwstr>
  </property>
  <property fmtid="{D5CDD505-2E9C-101B-9397-08002B2CF9AE}" pid="6" name="MSIP_Label_3ecdfc32-7be5-4b17-9f97-00453388bdd7_SiteId">
    <vt:lpwstr>ad3d9c73-9830-44a1-b487-e1055441c70e</vt:lpwstr>
  </property>
  <property fmtid="{D5CDD505-2E9C-101B-9397-08002B2CF9AE}" pid="7" name="MSIP_Label_3ecdfc32-7be5-4b17-9f97-00453388bdd7_ActionId">
    <vt:lpwstr>a2e2a1da-f385-4d2b-a5e8-000056512c18</vt:lpwstr>
  </property>
  <property fmtid="{D5CDD505-2E9C-101B-9397-08002B2CF9AE}" pid="8" name="MSIP_Label_3ecdfc32-7be5-4b17-9f97-00453388bdd7_ContentBits">
    <vt:lpwstr>2</vt:lpwstr>
  </property>
</Properties>
</file>